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9F25" w14:textId="51FE4B3A" w:rsidR="009A1E05" w:rsidRPr="009A1E05" w:rsidRDefault="009A1E05" w:rsidP="009A1E05">
      <w:pPr>
        <w:jc w:val="center"/>
        <w:rPr>
          <w:rFonts w:ascii="Times New Roman" w:hAnsi="Times New Roman"/>
          <w:b/>
          <w:sz w:val="36"/>
        </w:rPr>
      </w:pPr>
      <w:r w:rsidRPr="009A1E05">
        <w:rPr>
          <w:rFonts w:ascii="Times New Roman" w:hAnsi="Times New Roman"/>
          <w:b/>
          <w:sz w:val="36"/>
        </w:rPr>
        <w:t>Règlement du prix de l’action</w:t>
      </w:r>
    </w:p>
    <w:p w14:paraId="40680E35" w14:textId="77777777" w:rsidR="009A1E05" w:rsidRPr="009A1E05" w:rsidRDefault="009A1E05" w:rsidP="009A1E05">
      <w:pPr>
        <w:rPr>
          <w:rFonts w:ascii="Times New Roman" w:hAnsi="Times New Roman"/>
        </w:rPr>
      </w:pPr>
    </w:p>
    <w:p w14:paraId="72F5D0D5" w14:textId="77777777" w:rsidR="009A1E05" w:rsidRPr="009A1E05" w:rsidRDefault="009A1E05" w:rsidP="009A1E05">
      <w:pPr>
        <w:shd w:val="clear" w:color="auto" w:fill="FFFFFF"/>
        <w:spacing w:after="120"/>
        <w:rPr>
          <w:rStyle w:val="NoneA"/>
          <w:rFonts w:ascii="Times New Roman" w:eastAsia="Arial" w:hAnsi="Times New Roman"/>
          <w:b/>
          <w:bCs/>
          <w:szCs w:val="22"/>
          <w:u w:val="single"/>
        </w:rPr>
      </w:pPr>
      <w:r w:rsidRPr="009A1E05">
        <w:rPr>
          <w:rStyle w:val="NoneA"/>
          <w:rFonts w:ascii="Times New Roman" w:hAnsi="Times New Roman"/>
          <w:b/>
          <w:bCs/>
          <w:szCs w:val="22"/>
          <w:u w:val="single"/>
        </w:rPr>
        <w:t>Processus de Nomination</w:t>
      </w:r>
    </w:p>
    <w:p w14:paraId="5B596374" w14:textId="77777777" w:rsidR="009A1E05" w:rsidRPr="009A1E05" w:rsidRDefault="009A1E05" w:rsidP="009A1E05">
      <w:pPr>
        <w:shd w:val="clear" w:color="auto" w:fill="FFFFFF"/>
        <w:spacing w:after="120"/>
        <w:rPr>
          <w:rFonts w:ascii="Times New Roman" w:hAnsi="Times New Roman"/>
        </w:rPr>
      </w:pPr>
      <w:r w:rsidRPr="009A1E05">
        <w:rPr>
          <w:rStyle w:val="NoneA"/>
          <w:rFonts w:ascii="Times New Roman" w:hAnsi="Times New Roman"/>
          <w:szCs w:val="22"/>
        </w:rPr>
        <w:t xml:space="preserve">Ce sont les membres du comité eux-mêmes qui envoient la candidature et qui proposent une action « clé » de l’année écoulée en complétant un formulaire prévu à cet effet.  </w:t>
      </w:r>
    </w:p>
    <w:p w14:paraId="0F493E86" w14:textId="77777777" w:rsidR="009A1E05" w:rsidRPr="009A1E05" w:rsidRDefault="009A1E05" w:rsidP="009A1E05">
      <w:pPr>
        <w:spacing w:after="120" w:line="259" w:lineRule="auto"/>
        <w:rPr>
          <w:rStyle w:val="NoneA"/>
          <w:rFonts w:ascii="Times New Roman" w:eastAsia="Calibri" w:hAnsi="Times New Roman"/>
          <w:szCs w:val="22"/>
          <w:u w:color="FF0000"/>
        </w:rPr>
      </w:pPr>
      <w:r w:rsidRPr="009A1E05">
        <w:rPr>
          <w:rStyle w:val="NoneA"/>
          <w:rFonts w:ascii="Times New Roman" w:eastAsia="Calibri" w:hAnsi="Times New Roman"/>
          <w:szCs w:val="22"/>
          <w:u w:color="FF0000"/>
        </w:rPr>
        <w:t xml:space="preserve">Les candidatures seront proposées au premier semestre de chaque année. </w:t>
      </w:r>
    </w:p>
    <w:p w14:paraId="07F044F1" w14:textId="77777777" w:rsidR="009A1E05" w:rsidRPr="009A1E05" w:rsidRDefault="009A1E05" w:rsidP="009A1E05">
      <w:pPr>
        <w:spacing w:after="120" w:line="259" w:lineRule="auto"/>
        <w:rPr>
          <w:rFonts w:ascii="Times New Roman" w:hAnsi="Times New Roman"/>
        </w:rPr>
      </w:pPr>
      <w:r w:rsidRPr="009A1E05">
        <w:rPr>
          <w:rStyle w:val="NoneA"/>
          <w:rFonts w:ascii="Times New Roman" w:eastAsia="Calibri" w:hAnsi="Times New Roman"/>
          <w:szCs w:val="22"/>
          <w:u w:color="FF0000"/>
        </w:rPr>
        <w:t xml:space="preserve">Le formulaire de candidature doit-être validé par deux membres du bureau du comité. </w:t>
      </w:r>
    </w:p>
    <w:p w14:paraId="2791961D" w14:textId="77777777" w:rsidR="009A1E05" w:rsidRPr="009A1E05" w:rsidRDefault="009A1E05" w:rsidP="009A1E05">
      <w:pPr>
        <w:spacing w:after="120" w:line="259" w:lineRule="auto"/>
        <w:rPr>
          <w:rStyle w:val="NoneA"/>
          <w:rFonts w:ascii="Times New Roman" w:eastAsia="Calibri" w:hAnsi="Times New Roman"/>
          <w:szCs w:val="22"/>
          <w:u w:color="FF0000"/>
        </w:rPr>
      </w:pPr>
      <w:r w:rsidRPr="009A1E05">
        <w:rPr>
          <w:rStyle w:val="NoneA"/>
          <w:rFonts w:ascii="Times New Roman" w:eastAsia="Calibri" w:hAnsi="Times New Roman"/>
          <w:szCs w:val="22"/>
          <w:u w:color="FF0000"/>
        </w:rPr>
        <w:t>Ce formulaire, doit indiquer les raisons précises qui motivent le choix de cette action : le déroulé de l’organisation étape par étape, l’investissement précis du comité et des bénévoles, la participation de partenaires, le budget final et les différents soutiens financiers et humains, ainsi que l’évaluation.</w:t>
      </w:r>
    </w:p>
    <w:p w14:paraId="173891BB" w14:textId="77777777" w:rsidR="009A1E05" w:rsidRPr="009A1E05" w:rsidRDefault="009A1E05" w:rsidP="009A1E05">
      <w:pPr>
        <w:spacing w:line="259" w:lineRule="auto"/>
        <w:rPr>
          <w:rStyle w:val="NoneA"/>
          <w:rFonts w:ascii="Times New Roman" w:eastAsia="Calibri" w:hAnsi="Times New Roman"/>
          <w:szCs w:val="22"/>
          <w:u w:color="FF0000"/>
        </w:rPr>
      </w:pPr>
      <w:r w:rsidRPr="009A1E05">
        <w:rPr>
          <w:rStyle w:val="NoneA"/>
          <w:rFonts w:ascii="Times New Roman" w:eastAsia="Calibri" w:hAnsi="Times New Roman"/>
          <w:szCs w:val="22"/>
          <w:u w:color="FF0000"/>
        </w:rPr>
        <w:t>Le comité qui recevra le prix ne sera pas informé avant la cérémonie de remise de prix.</w:t>
      </w:r>
    </w:p>
    <w:p w14:paraId="703B7970" w14:textId="77777777" w:rsidR="009A1E05" w:rsidRPr="009A1E05" w:rsidRDefault="009A1E05" w:rsidP="009A1E05">
      <w:pPr>
        <w:spacing w:line="259" w:lineRule="auto"/>
        <w:rPr>
          <w:rStyle w:val="NoneA"/>
          <w:rFonts w:ascii="Times New Roman" w:eastAsia="Calibri" w:hAnsi="Times New Roman"/>
          <w:color w:val="FF0000"/>
          <w:szCs w:val="22"/>
          <w:u w:color="FF0000"/>
        </w:rPr>
      </w:pPr>
    </w:p>
    <w:p w14:paraId="34AEBAF8" w14:textId="77777777" w:rsidR="009A1E05" w:rsidRPr="009A1E05" w:rsidRDefault="009A1E05" w:rsidP="009A1E05">
      <w:pPr>
        <w:shd w:val="clear" w:color="auto" w:fill="FFFFFF"/>
        <w:rPr>
          <w:rStyle w:val="NoneA"/>
          <w:rFonts w:ascii="Times New Roman" w:hAnsi="Times New Roman"/>
          <w:b/>
          <w:bCs/>
          <w:szCs w:val="22"/>
          <w:u w:val="single"/>
        </w:rPr>
      </w:pPr>
    </w:p>
    <w:p w14:paraId="2E478A8C" w14:textId="77777777" w:rsidR="009A1E05" w:rsidRPr="009A1E05" w:rsidRDefault="009A1E05" w:rsidP="009A1E05">
      <w:pPr>
        <w:shd w:val="clear" w:color="auto" w:fill="FFFFFF"/>
        <w:rPr>
          <w:rStyle w:val="NoneA"/>
          <w:rFonts w:ascii="Times New Roman" w:eastAsia="Arial" w:hAnsi="Times New Roman"/>
          <w:b/>
          <w:bCs/>
          <w:szCs w:val="22"/>
          <w:u w:val="single"/>
        </w:rPr>
      </w:pPr>
      <w:r w:rsidRPr="009A1E05">
        <w:rPr>
          <w:rStyle w:val="NoneA"/>
          <w:rFonts w:ascii="Times New Roman" w:hAnsi="Times New Roman"/>
          <w:b/>
          <w:bCs/>
          <w:szCs w:val="22"/>
          <w:u w:val="single"/>
        </w:rPr>
        <w:t xml:space="preserve">Les critères pris en compte par le jury : </w:t>
      </w:r>
    </w:p>
    <w:p w14:paraId="099AD728" w14:textId="77777777" w:rsidR="009A1E05" w:rsidRPr="009A1E05" w:rsidRDefault="009A1E05" w:rsidP="009A1E05">
      <w:pPr>
        <w:shd w:val="clear" w:color="auto" w:fill="FFFFFF"/>
        <w:spacing w:after="120"/>
        <w:rPr>
          <w:rStyle w:val="NoneA"/>
          <w:rFonts w:ascii="Times New Roman" w:hAnsi="Times New Roman"/>
          <w:b/>
          <w:bCs/>
          <w:szCs w:val="22"/>
        </w:rPr>
      </w:pPr>
      <w:r w:rsidRPr="009A1E05">
        <w:rPr>
          <w:rStyle w:val="NoneA"/>
          <w:rFonts w:ascii="Times New Roman" w:hAnsi="Times New Roman"/>
          <w:b/>
          <w:bCs/>
          <w:szCs w:val="22"/>
        </w:rPr>
        <w:t xml:space="preserve">Réussite de l’événement, sa visibilité médiatique locale ou interne à l’AFH, le nombre de participants cohérent avec l’estimation initiale, l’implication du CRC-MHC et/ou d’autres partenaires, la diversité des soutiens financiers, matériels et humains. </w:t>
      </w:r>
    </w:p>
    <w:p w14:paraId="7D634272" w14:textId="05B230CA" w:rsidR="009A1E05" w:rsidRPr="009A1E05" w:rsidRDefault="009A1E05" w:rsidP="009A1E05">
      <w:pPr>
        <w:shd w:val="clear" w:color="auto" w:fill="FFFFFF"/>
        <w:spacing w:after="120"/>
        <w:rPr>
          <w:rFonts w:ascii="Times New Roman" w:hAnsi="Times New Roman"/>
        </w:rPr>
      </w:pPr>
      <w:r w:rsidRPr="009A1E05">
        <w:rPr>
          <w:rStyle w:val="NoneA"/>
          <w:rFonts w:ascii="Times New Roman" w:hAnsi="Times New Roman"/>
          <w:szCs w:val="22"/>
        </w:rPr>
        <w:t>Le jury étudiera également, sans que cette liste soit exhaustive, l’aspect innovant de l’événement, impliquant des publics rarement concernés par la thématique des maladies hémorragiques rares, faisant appel à plusieurs partenaires, incluant des structures nouvelles, donnant de la visibilité au grand public, etc…</w:t>
      </w:r>
    </w:p>
    <w:p w14:paraId="63F8FFBB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</w:p>
    <w:p w14:paraId="62778D8F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  <w:r w:rsidRPr="009A1E05">
        <w:rPr>
          <w:rStyle w:val="NoneA"/>
          <w:b/>
          <w:bCs/>
          <w:color w:val="000001"/>
          <w:sz w:val="22"/>
          <w:szCs w:val="22"/>
          <w:u w:val="single" w:color="000001"/>
        </w:rPr>
        <w:t>Le Prix</w:t>
      </w:r>
    </w:p>
    <w:p w14:paraId="1F7EA4FB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</w:p>
    <w:p w14:paraId="588BF897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Cs/>
          <w:color w:val="000001"/>
          <w:sz w:val="22"/>
          <w:szCs w:val="22"/>
        </w:rPr>
      </w:pPr>
      <w:r w:rsidRPr="009A1E05">
        <w:rPr>
          <w:rStyle w:val="NoneA"/>
          <w:bCs/>
          <w:color w:val="000001"/>
          <w:sz w:val="22"/>
          <w:szCs w:val="22"/>
        </w:rPr>
        <w:t>Le lauréat se verra remettre un chèque de 500 €.</w:t>
      </w:r>
    </w:p>
    <w:p w14:paraId="0CCC96AB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</w:p>
    <w:p w14:paraId="1FBCE17C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</w:p>
    <w:p w14:paraId="2C2310D7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b/>
          <w:bCs/>
          <w:color w:val="000001"/>
          <w:sz w:val="22"/>
          <w:szCs w:val="22"/>
          <w:u w:val="single" w:color="000001"/>
        </w:rPr>
      </w:pPr>
      <w:r w:rsidRPr="009A1E05">
        <w:rPr>
          <w:rStyle w:val="NoneA"/>
          <w:b/>
          <w:bCs/>
          <w:color w:val="000001"/>
          <w:sz w:val="22"/>
          <w:szCs w:val="22"/>
          <w:u w:val="single" w:color="000001"/>
        </w:rPr>
        <w:t>Composition du jury</w:t>
      </w:r>
    </w:p>
    <w:p w14:paraId="5849C3D2" w14:textId="77777777" w:rsidR="009A1E05" w:rsidRPr="009A1E05" w:rsidRDefault="009A1E05" w:rsidP="009A1E05">
      <w:pPr>
        <w:pStyle w:val="NormalWeb"/>
        <w:shd w:val="clear" w:color="auto" w:fill="FFFFFF"/>
        <w:spacing w:before="0" w:after="0"/>
        <w:jc w:val="both"/>
        <w:rPr>
          <w:rStyle w:val="NoneA"/>
          <w:rFonts w:eastAsia="Arial"/>
          <w:b/>
          <w:bCs/>
          <w:color w:val="000001"/>
          <w:sz w:val="22"/>
          <w:szCs w:val="22"/>
          <w:u w:val="single" w:color="000001"/>
        </w:rPr>
      </w:pPr>
    </w:p>
    <w:p w14:paraId="3D46EF10" w14:textId="77777777" w:rsidR="00796EED" w:rsidRPr="00796EED" w:rsidRDefault="00796EED" w:rsidP="00796EED">
      <w:pPr>
        <w:pStyle w:val="NormalWeb"/>
        <w:shd w:val="clear" w:color="auto" w:fill="FFFFFF"/>
        <w:spacing w:before="0" w:after="0" w:line="288" w:lineRule="auto"/>
        <w:jc w:val="both"/>
        <w:rPr>
          <w:rStyle w:val="NoneA"/>
          <w:bCs/>
          <w:color w:val="000001"/>
          <w:sz w:val="22"/>
          <w:szCs w:val="22"/>
          <w:u w:color="000001"/>
        </w:rPr>
      </w:pPr>
      <w:r w:rsidRPr="00796EED">
        <w:rPr>
          <w:rStyle w:val="NoneA"/>
          <w:bCs/>
          <w:color w:val="000001"/>
          <w:sz w:val="22"/>
          <w:szCs w:val="22"/>
          <w:u w:color="000001"/>
        </w:rPr>
        <w:t>Le président de l’AFH en fonction, un président d’Honneur, deux administrateurs et un membre de la direction.</w:t>
      </w:r>
    </w:p>
    <w:p w14:paraId="56A255D6" w14:textId="77777777" w:rsidR="009A1E05" w:rsidRPr="009A1E05" w:rsidRDefault="009A1E05" w:rsidP="009A1E05">
      <w:pPr>
        <w:pStyle w:val="NormalWeb"/>
        <w:shd w:val="clear" w:color="auto" w:fill="FFFFFF"/>
        <w:spacing w:before="0" w:after="120"/>
        <w:jc w:val="both"/>
        <w:rPr>
          <w:rStyle w:val="NoneA"/>
          <w:bCs/>
          <w:color w:val="000001"/>
          <w:sz w:val="22"/>
          <w:szCs w:val="22"/>
          <w:u w:color="000001"/>
        </w:rPr>
      </w:pPr>
    </w:p>
    <w:p w14:paraId="7DFA9C0D" w14:textId="693F61F8" w:rsidR="00157708" w:rsidRPr="009A1E05" w:rsidRDefault="009A1E05" w:rsidP="009A1E05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88" w:lineRule="auto"/>
        <w:rPr>
          <w:rFonts w:ascii="Times New Roman" w:hAnsi="Times New Roman"/>
          <w:b/>
          <w:color w:val="000001"/>
          <w:szCs w:val="22"/>
          <w:u w:val="single" w:color="000001"/>
        </w:rPr>
      </w:pPr>
      <w:r w:rsidRPr="009A1E05">
        <w:rPr>
          <w:rStyle w:val="NoneA"/>
          <w:rFonts w:ascii="Times New Roman" w:hAnsi="Times New Roman"/>
          <w:bCs/>
          <w:color w:val="000001"/>
          <w:szCs w:val="22"/>
          <w:u w:color="000001"/>
        </w:rPr>
        <w:t xml:space="preserve">Le bulletin de nomination est à renvoyer avant </w:t>
      </w:r>
      <w:r w:rsidRPr="009A1E05">
        <w:rPr>
          <w:rStyle w:val="NoneA"/>
          <w:rFonts w:ascii="Times New Roman" w:hAnsi="Times New Roman"/>
          <w:b/>
          <w:color w:val="000001"/>
          <w:szCs w:val="22"/>
          <w:u w:val="single" w:color="000001"/>
        </w:rPr>
        <w:t>le mercredi 15 mai 2024 à minuit</w:t>
      </w:r>
      <w:r w:rsidRPr="009A1E05">
        <w:rPr>
          <w:rStyle w:val="NoneA"/>
          <w:rFonts w:ascii="Times New Roman" w:hAnsi="Times New Roman"/>
          <w:color w:val="000001"/>
          <w:szCs w:val="22"/>
          <w:u w:color="000001"/>
        </w:rPr>
        <w:t xml:space="preserve"> </w:t>
      </w:r>
      <w:r w:rsidRPr="009A1E05">
        <w:rPr>
          <w:rStyle w:val="NoneA"/>
          <w:rFonts w:ascii="Times New Roman" w:hAnsi="Times New Roman"/>
          <w:bCs/>
          <w:color w:val="000001"/>
          <w:szCs w:val="22"/>
          <w:u w:color="000001"/>
        </w:rPr>
        <w:t>par mail à</w:t>
      </w:r>
      <w:r w:rsidRPr="009A1E05">
        <w:rPr>
          <w:rStyle w:val="NoneA"/>
          <w:rFonts w:ascii="Times New Roman" w:hAnsi="Times New Roman"/>
          <w:color w:val="000001"/>
          <w:szCs w:val="22"/>
          <w:u w:color="000001"/>
        </w:rPr>
        <w:t xml:space="preserve"> </w:t>
      </w:r>
      <w:hyperlink r:id="rId11" w:history="1">
        <w:r w:rsidRPr="009A1E05">
          <w:rPr>
            <w:rStyle w:val="Lienhypertexte"/>
            <w:rFonts w:ascii="Times New Roman" w:hAnsi="Times New Roman"/>
            <w:bCs/>
            <w:szCs w:val="22"/>
          </w:rPr>
          <w:t>sarah.bismuth@afh.asso.fr</w:t>
        </w:r>
      </w:hyperlink>
      <w:r w:rsidRPr="009A1E05">
        <w:rPr>
          <w:rStyle w:val="NoneA"/>
          <w:rFonts w:ascii="Times New Roman" w:hAnsi="Times New Roman"/>
          <w:bCs/>
          <w:color w:val="4F81BD" w:themeColor="accent1"/>
          <w:szCs w:val="22"/>
          <w:u w:color="000001"/>
        </w:rPr>
        <w:t xml:space="preserve">. </w:t>
      </w:r>
    </w:p>
    <w:p w14:paraId="7A697C9E" w14:textId="2C460F45" w:rsidR="00157708" w:rsidRPr="00157708" w:rsidRDefault="009A1E05" w:rsidP="009A1E05">
      <w:pPr>
        <w:tabs>
          <w:tab w:val="left" w:pos="1394"/>
        </w:tabs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ab/>
      </w:r>
    </w:p>
    <w:sectPr w:rsidR="00157708" w:rsidRPr="00157708" w:rsidSect="00460CF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007" w:right="849" w:bottom="1417" w:left="1276" w:header="195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4B10C" w14:textId="77777777" w:rsidR="00BF2A16" w:rsidRDefault="00BF2A16" w:rsidP="00D2727D">
      <w:r>
        <w:separator/>
      </w:r>
    </w:p>
  </w:endnote>
  <w:endnote w:type="continuationSeparator" w:id="0">
    <w:p w14:paraId="291B22C3" w14:textId="77777777" w:rsidR="00BF2A16" w:rsidRDefault="00BF2A16" w:rsidP="00D2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88">
    <w:altName w:val="Calibri"/>
    <w:charset w:val="00"/>
    <w:family w:val="auto"/>
    <w:pitch w:val="variable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8" w:type="dxa"/>
      <w:tblInd w:w="-567" w:type="dxa"/>
      <w:tblLook w:val="04A0" w:firstRow="1" w:lastRow="0" w:firstColumn="1" w:lastColumn="0" w:noHBand="0" w:noVBand="1"/>
    </w:tblPr>
    <w:tblGrid>
      <w:gridCol w:w="8374"/>
      <w:gridCol w:w="2404"/>
    </w:tblGrid>
    <w:tr w:rsidR="002224B4" w14:paraId="0402E61C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511A1D73" w14:textId="4DDC34A4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9BFF878" wp14:editId="4F8E8055">
                <wp:extent cx="153149" cy="181864"/>
                <wp:effectExtent l="0" t="0" r="0" b="0"/>
                <wp:docPr id="152738354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38354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3" cy="19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CPAM de </w:t>
          </w:r>
          <w:r w:rsidR="009A1E05" w:rsidRPr="002224B4">
            <w:rPr>
              <w:rFonts w:ascii="Segoe UI" w:hAnsi="Segoe UI" w:cs="Segoe UI"/>
              <w:sz w:val="18"/>
              <w:szCs w:val="18"/>
            </w:rPr>
            <w:t>Paris - 75948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 Paris CEDEX 19 (Siège social)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71E89E04" w14:textId="4406A728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4E7585ED" wp14:editId="2A4455E2">
                <wp:extent cx="174625" cy="174625"/>
                <wp:effectExtent l="0" t="0" r="3175" b="3175"/>
                <wp:docPr id="9984614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6142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37" cy="175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www.afh.asso.fr</w:t>
          </w:r>
        </w:p>
      </w:tc>
    </w:tr>
    <w:tr w:rsidR="002224B4" w14:paraId="515578AB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7E426DF3" w14:textId="0ABE5D1C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C22F244" wp14:editId="749B2E64">
                <wp:extent cx="96520" cy="173736"/>
                <wp:effectExtent l="0" t="0" r="5080" b="4445"/>
                <wp:docPr id="56709760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097609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60" cy="17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+ 33 (0)1 45 67 77 67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558102CE" w14:textId="4E4774E9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softHyphen/>
          </w: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0D618233" wp14:editId="1F2CF706">
                <wp:extent cx="146304" cy="103422"/>
                <wp:effectExtent l="0" t="0" r="0" b="0"/>
                <wp:docPr id="791249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1249175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0159" cy="113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info@afh.asso.fr</w:t>
          </w:r>
        </w:p>
      </w:tc>
    </w:tr>
    <w:tr w:rsidR="002224B4" w14:paraId="56DFB133" w14:textId="77777777" w:rsidTr="002224B4">
      <w:tc>
        <w:tcPr>
          <w:tcW w:w="1077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DA966F6" w14:textId="759B0C12" w:rsidR="002224B4" w:rsidRPr="002224B4" w:rsidRDefault="002224B4" w:rsidP="002224B4">
          <w:pPr>
            <w:pStyle w:val="Paragraphestandard"/>
            <w:rPr>
              <w:rFonts w:ascii="Humnst777 Lt BT" w:hAnsi="Humnst777 Lt BT" w:cs="Humnst777 Lt BT"/>
              <w:spacing w:val="5"/>
              <w:sz w:val="18"/>
              <w:szCs w:val="18"/>
            </w:rPr>
          </w:pP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>ASSOCIATION RÉGIE PAR LA LOI DU 1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  <w:vertAlign w:val="superscript"/>
            </w:rPr>
            <w:t>ER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JUILLET 1901</w:t>
          </w:r>
          <w:r>
            <w:rPr>
              <w:rFonts w:ascii="Humnst777 BT" w:hAnsi="Humnst777 BT" w:cs="Humnst777 BT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position w:val="8"/>
              <w:sz w:val="18"/>
              <w:szCs w:val="18"/>
            </w:rPr>
            <w:t>_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>DÉCLARÉE SOUS LE N° 55/728</w:t>
          </w:r>
          <w:r w:rsidRPr="002224B4">
            <w:rPr>
              <w:rFonts w:ascii="Segoe UI" w:hAnsi="Segoe UI" w:cs="Segoe UI"/>
              <w:spacing w:val="5"/>
              <w:position w:val="9"/>
              <w:sz w:val="18"/>
              <w:szCs w:val="18"/>
            </w:rPr>
            <w:t xml:space="preserve"> _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 xml:space="preserve"> SIRET : 784 621 609 00014</w:t>
          </w:r>
        </w:p>
      </w:tc>
    </w:tr>
  </w:tbl>
  <w:p w14:paraId="0E53891F" w14:textId="52664AD7" w:rsidR="00154AC3" w:rsidRDefault="00154A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E78E" w14:textId="77777777" w:rsidR="00BF2A16" w:rsidRDefault="00BF2A16" w:rsidP="00D2727D">
      <w:r>
        <w:separator/>
      </w:r>
    </w:p>
  </w:footnote>
  <w:footnote w:type="continuationSeparator" w:id="0">
    <w:p w14:paraId="5B4F8C86" w14:textId="77777777" w:rsidR="00BF2A16" w:rsidRDefault="00BF2A16" w:rsidP="00D2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121" w14:textId="77777777" w:rsidR="00D2727D" w:rsidRDefault="00000000">
    <w:pPr>
      <w:pStyle w:val="En-tte"/>
    </w:pPr>
    <w:r>
      <w:rPr>
        <w:noProof/>
        <w:lang w:eastAsia="fr-FR"/>
      </w:rPr>
      <w:pict w14:anchorId="2A99F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26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6951"/>
    </w:tblGrid>
    <w:tr w:rsidR="002224B4" w14:paraId="1154F9FD" w14:textId="77777777" w:rsidTr="002224B4">
      <w:trPr>
        <w:trHeight w:val="1601"/>
      </w:trPr>
      <w:tc>
        <w:tcPr>
          <w:tcW w:w="3686" w:type="dxa"/>
        </w:tcPr>
        <w:p w14:paraId="7E137D30" w14:textId="6E31EA8F" w:rsidR="002224B4" w:rsidRDefault="002224B4">
          <w:pPr>
            <w:pStyle w:val="En-tte"/>
          </w:pPr>
        </w:p>
      </w:tc>
      <w:tc>
        <w:tcPr>
          <w:tcW w:w="6951" w:type="dxa"/>
        </w:tcPr>
        <w:p w14:paraId="4502716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7193BEC5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472E898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301DBCA7" w14:textId="4C0A6E19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  <w:t>Membre du réseau national de l’Association française des hémophilies</w:t>
          </w:r>
        </w:p>
        <w:p w14:paraId="7647F329" w14:textId="3CA564ED" w:rsidR="002224B4" w:rsidRP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>Membre du Consortium européen de l’hémophilie et de la Fédération mondiale de l’hémophilie</w:t>
          </w:r>
        </w:p>
        <w:p w14:paraId="14423BDD" w14:textId="5BE100CE" w:rsidR="002224B4" w:rsidRDefault="002224B4" w:rsidP="00E31786">
          <w:pPr>
            <w:pStyle w:val="Paragraphestandard"/>
            <w:spacing w:line="240" w:lineRule="auto"/>
            <w:jc w:val="right"/>
            <w:rPr>
              <w:rFonts w:ascii="Humnst777 Lt BT" w:hAnsi="Humnst777 Lt BT" w:cs="Humnst777 Lt BT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 xml:space="preserve">Reconnue d’utilité publique par décret du 15 mai 1968 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br/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Agréée par le ministère des affaires sociales et de la santé par arrêtés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depuis le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18 déc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embre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2006</w:t>
          </w:r>
        </w:p>
        <w:p w14:paraId="4CB6868F" w14:textId="77777777" w:rsidR="002224B4" w:rsidRDefault="002224B4">
          <w:pPr>
            <w:pStyle w:val="En-tte"/>
          </w:pPr>
        </w:p>
      </w:tc>
    </w:tr>
  </w:tbl>
  <w:p w14:paraId="6F20E45C" w14:textId="0C00552E" w:rsidR="00D2727D" w:rsidRDefault="002224B4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0B63E6" wp14:editId="5846CEBA">
          <wp:simplePos x="0" y="0"/>
          <wp:positionH relativeFrom="column">
            <wp:posOffset>-427124</wp:posOffset>
          </wp:positionH>
          <wp:positionV relativeFrom="paragraph">
            <wp:posOffset>-1012190</wp:posOffset>
          </wp:positionV>
          <wp:extent cx="2159635" cy="831215"/>
          <wp:effectExtent l="0" t="0" r="0" b="0"/>
          <wp:wrapNone/>
          <wp:docPr id="1393956989" name="Image 1" descr="Une image contenant Graphique, Polic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956989" name="Image 1" descr="Une image contenant Graphique, Police, graphism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04" b="22548"/>
                  <a:stretch/>
                </pic:blipFill>
                <pic:spPr bwMode="auto">
                  <a:xfrm>
                    <a:off x="0" y="0"/>
                    <a:ext cx="2159635" cy="831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27B3" w14:textId="77777777" w:rsidR="00D2727D" w:rsidRDefault="00000000">
    <w:pPr>
      <w:pStyle w:val="En-tte"/>
    </w:pPr>
    <w:r>
      <w:rPr>
        <w:noProof/>
        <w:lang w:eastAsia="fr-FR"/>
      </w:rPr>
      <w:pict w14:anchorId="1AA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3.6pt;height:9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1D46332"/>
    <w:multiLevelType w:val="hybridMultilevel"/>
    <w:tmpl w:val="9F5C3AC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2B4506A"/>
    <w:multiLevelType w:val="hybridMultilevel"/>
    <w:tmpl w:val="5818FFA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8E0981"/>
    <w:multiLevelType w:val="hybridMultilevel"/>
    <w:tmpl w:val="BBD095C0"/>
    <w:lvl w:ilvl="0" w:tplc="45B4916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4F2A34"/>
    <w:multiLevelType w:val="hybridMultilevel"/>
    <w:tmpl w:val="F6CEC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029F"/>
    <w:multiLevelType w:val="hybridMultilevel"/>
    <w:tmpl w:val="6A024558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2B71CE5"/>
    <w:multiLevelType w:val="hybridMultilevel"/>
    <w:tmpl w:val="633A13A4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234EDE"/>
    <w:multiLevelType w:val="hybridMultilevel"/>
    <w:tmpl w:val="7F5C6998"/>
    <w:lvl w:ilvl="0" w:tplc="546049AE">
      <w:numFmt w:val="bullet"/>
      <w:lvlText w:val=""/>
      <w:lvlJc w:val="left"/>
      <w:pPr>
        <w:ind w:left="1000" w:hanging="360"/>
      </w:pPr>
      <w:rPr>
        <w:rFonts w:ascii="Symbol" w:eastAsia="Courier New" w:hAnsi="Symbol" w:cs="Courier New" w:hint="default"/>
      </w:rPr>
    </w:lvl>
    <w:lvl w:ilvl="1" w:tplc="040C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3D9CD64A">
      <w:start w:val="1"/>
      <w:numFmt w:val="bullet"/>
      <w:lvlText w:val="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176408A9"/>
    <w:multiLevelType w:val="hybridMultilevel"/>
    <w:tmpl w:val="85DAA322"/>
    <w:lvl w:ilvl="0" w:tplc="080612AA">
      <w:start w:val="1"/>
      <w:numFmt w:val="decimal"/>
      <w:pStyle w:val="Titre2"/>
      <w:lvlText w:val="5.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C0415"/>
    <w:multiLevelType w:val="hybridMultilevel"/>
    <w:tmpl w:val="8F180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0233"/>
    <w:multiLevelType w:val="hybridMultilevel"/>
    <w:tmpl w:val="62DE4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F35C2"/>
    <w:multiLevelType w:val="hybridMultilevel"/>
    <w:tmpl w:val="7AA69E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546D2D"/>
    <w:multiLevelType w:val="hybridMultilevel"/>
    <w:tmpl w:val="28AE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A519D"/>
    <w:multiLevelType w:val="hybridMultilevel"/>
    <w:tmpl w:val="517A4CA2"/>
    <w:lvl w:ilvl="0" w:tplc="3D9CD64A">
      <w:start w:val="1"/>
      <w:numFmt w:val="bullet"/>
      <w:lvlText w:val=""/>
      <w:lvlJc w:val="left"/>
      <w:pPr>
        <w:ind w:left="13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7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79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3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5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E422D3"/>
    <w:multiLevelType w:val="hybridMultilevel"/>
    <w:tmpl w:val="674C6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85719"/>
    <w:multiLevelType w:val="hybridMultilevel"/>
    <w:tmpl w:val="22F68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3F3"/>
    <w:multiLevelType w:val="hybridMultilevel"/>
    <w:tmpl w:val="0F883E7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6B699F"/>
    <w:multiLevelType w:val="hybridMultilevel"/>
    <w:tmpl w:val="89646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46CEC"/>
    <w:multiLevelType w:val="hybridMultilevel"/>
    <w:tmpl w:val="E322264A"/>
    <w:lvl w:ilvl="0" w:tplc="46F0B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0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C9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E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46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8E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0E2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6C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EA365A"/>
    <w:multiLevelType w:val="hybridMultilevel"/>
    <w:tmpl w:val="BF1AFAAC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0A2507"/>
    <w:multiLevelType w:val="hybridMultilevel"/>
    <w:tmpl w:val="DAAED5C6"/>
    <w:lvl w:ilvl="0" w:tplc="ABD6B028">
      <w:start w:val="1"/>
      <w:numFmt w:val="decimal"/>
      <w:pStyle w:val="Grand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7200"/>
    <w:multiLevelType w:val="hybridMultilevel"/>
    <w:tmpl w:val="8ABC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A7CE4"/>
    <w:multiLevelType w:val="hybridMultilevel"/>
    <w:tmpl w:val="0790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47024"/>
    <w:multiLevelType w:val="hybridMultilevel"/>
    <w:tmpl w:val="C5A4BB9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1666D1"/>
    <w:multiLevelType w:val="hybridMultilevel"/>
    <w:tmpl w:val="78524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60718"/>
    <w:multiLevelType w:val="hybridMultilevel"/>
    <w:tmpl w:val="C9E282A2"/>
    <w:lvl w:ilvl="0" w:tplc="5BBA733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A6A4A"/>
    <w:multiLevelType w:val="hybridMultilevel"/>
    <w:tmpl w:val="F398D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600B61"/>
    <w:multiLevelType w:val="hybridMultilevel"/>
    <w:tmpl w:val="77348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A5B38"/>
    <w:multiLevelType w:val="hybridMultilevel"/>
    <w:tmpl w:val="7CF8AB2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01E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DD6726F"/>
    <w:multiLevelType w:val="hybridMultilevel"/>
    <w:tmpl w:val="CE6220C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C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D35538"/>
    <w:multiLevelType w:val="hybridMultilevel"/>
    <w:tmpl w:val="34A28A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052881"/>
    <w:multiLevelType w:val="hybridMultilevel"/>
    <w:tmpl w:val="1120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8890">
    <w:abstractNumId w:val="25"/>
  </w:num>
  <w:num w:numId="2" w16cid:durableId="515533949">
    <w:abstractNumId w:val="8"/>
  </w:num>
  <w:num w:numId="3" w16cid:durableId="1279684139">
    <w:abstractNumId w:val="20"/>
  </w:num>
  <w:num w:numId="4" w16cid:durableId="1805613015">
    <w:abstractNumId w:val="24"/>
  </w:num>
  <w:num w:numId="5" w16cid:durableId="1176455288">
    <w:abstractNumId w:val="27"/>
  </w:num>
  <w:num w:numId="6" w16cid:durableId="829324969">
    <w:abstractNumId w:val="14"/>
  </w:num>
  <w:num w:numId="7" w16cid:durableId="1506017362">
    <w:abstractNumId w:val="17"/>
  </w:num>
  <w:num w:numId="8" w16cid:durableId="1474837119">
    <w:abstractNumId w:val="9"/>
  </w:num>
  <w:num w:numId="9" w16cid:durableId="1590037215">
    <w:abstractNumId w:val="12"/>
  </w:num>
  <w:num w:numId="10" w16cid:durableId="588579475">
    <w:abstractNumId w:val="11"/>
  </w:num>
  <w:num w:numId="11" w16cid:durableId="823395532">
    <w:abstractNumId w:val="5"/>
  </w:num>
  <w:num w:numId="12" w16cid:durableId="223025878">
    <w:abstractNumId w:val="1"/>
  </w:num>
  <w:num w:numId="13" w16cid:durableId="1841388379">
    <w:abstractNumId w:val="10"/>
  </w:num>
  <w:num w:numId="14" w16cid:durableId="939601466">
    <w:abstractNumId w:val="31"/>
  </w:num>
  <w:num w:numId="15" w16cid:durableId="1421099117">
    <w:abstractNumId w:val="6"/>
  </w:num>
  <w:num w:numId="16" w16cid:durableId="635648386">
    <w:abstractNumId w:val="26"/>
  </w:num>
  <w:num w:numId="17" w16cid:durableId="1972780269">
    <w:abstractNumId w:val="3"/>
  </w:num>
  <w:num w:numId="18" w16cid:durableId="445200115">
    <w:abstractNumId w:val="7"/>
  </w:num>
  <w:num w:numId="19" w16cid:durableId="1947807741">
    <w:abstractNumId w:val="15"/>
  </w:num>
  <w:num w:numId="20" w16cid:durableId="345787892">
    <w:abstractNumId w:val="4"/>
  </w:num>
  <w:num w:numId="21" w16cid:durableId="1718234094">
    <w:abstractNumId w:val="16"/>
  </w:num>
  <w:num w:numId="22" w16cid:durableId="1336493665">
    <w:abstractNumId w:val="23"/>
  </w:num>
  <w:num w:numId="23" w16cid:durableId="1364357646">
    <w:abstractNumId w:val="30"/>
  </w:num>
  <w:num w:numId="24" w16cid:durableId="109715129">
    <w:abstractNumId w:val="19"/>
  </w:num>
  <w:num w:numId="25" w16cid:durableId="1316451703">
    <w:abstractNumId w:val="13"/>
  </w:num>
  <w:num w:numId="26" w16cid:durableId="1588659311">
    <w:abstractNumId w:val="21"/>
  </w:num>
  <w:num w:numId="27" w16cid:durableId="295109340">
    <w:abstractNumId w:val="2"/>
  </w:num>
  <w:num w:numId="28" w16cid:durableId="2113358408">
    <w:abstractNumId w:val="0"/>
  </w:num>
  <w:num w:numId="29" w16cid:durableId="1899895895">
    <w:abstractNumId w:val="18"/>
  </w:num>
  <w:num w:numId="30" w16cid:durableId="1176919684">
    <w:abstractNumId w:val="22"/>
  </w:num>
  <w:num w:numId="31" w16cid:durableId="1548292995">
    <w:abstractNumId w:val="29"/>
  </w:num>
  <w:num w:numId="32" w16cid:durableId="3613666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72AB4"/>
    <w:rsid w:val="00073710"/>
    <w:rsid w:val="00094044"/>
    <w:rsid w:val="000A0F3D"/>
    <w:rsid w:val="000F1363"/>
    <w:rsid w:val="00154AC3"/>
    <w:rsid w:val="00157708"/>
    <w:rsid w:val="001653D9"/>
    <w:rsid w:val="001807A9"/>
    <w:rsid w:val="001C5C4B"/>
    <w:rsid w:val="001F4E01"/>
    <w:rsid w:val="002224B4"/>
    <w:rsid w:val="00235162"/>
    <w:rsid w:val="00237B2D"/>
    <w:rsid w:val="00247C67"/>
    <w:rsid w:val="00250309"/>
    <w:rsid w:val="00291EDD"/>
    <w:rsid w:val="002A764E"/>
    <w:rsid w:val="00376CEE"/>
    <w:rsid w:val="00392FD6"/>
    <w:rsid w:val="003F1CB5"/>
    <w:rsid w:val="004121F4"/>
    <w:rsid w:val="00426B4F"/>
    <w:rsid w:val="00460CF0"/>
    <w:rsid w:val="004A715B"/>
    <w:rsid w:val="004C3F74"/>
    <w:rsid w:val="004E67A6"/>
    <w:rsid w:val="005206B3"/>
    <w:rsid w:val="00536223"/>
    <w:rsid w:val="0060646B"/>
    <w:rsid w:val="006068A7"/>
    <w:rsid w:val="00655015"/>
    <w:rsid w:val="00663D93"/>
    <w:rsid w:val="006B587E"/>
    <w:rsid w:val="006C47AE"/>
    <w:rsid w:val="00710D00"/>
    <w:rsid w:val="00713E1D"/>
    <w:rsid w:val="00736F97"/>
    <w:rsid w:val="00746BF1"/>
    <w:rsid w:val="00796EED"/>
    <w:rsid w:val="007D6EBB"/>
    <w:rsid w:val="007E5933"/>
    <w:rsid w:val="007E6769"/>
    <w:rsid w:val="007F5C61"/>
    <w:rsid w:val="00807BF9"/>
    <w:rsid w:val="00847375"/>
    <w:rsid w:val="00886436"/>
    <w:rsid w:val="008D325B"/>
    <w:rsid w:val="008E2C12"/>
    <w:rsid w:val="00907089"/>
    <w:rsid w:val="00963C39"/>
    <w:rsid w:val="009A1E05"/>
    <w:rsid w:val="009F07A1"/>
    <w:rsid w:val="00A1550C"/>
    <w:rsid w:val="00AB3DE4"/>
    <w:rsid w:val="00B21F3D"/>
    <w:rsid w:val="00B41FB0"/>
    <w:rsid w:val="00BD4E5E"/>
    <w:rsid w:val="00BF2A16"/>
    <w:rsid w:val="00C775C8"/>
    <w:rsid w:val="00D07C18"/>
    <w:rsid w:val="00D1247D"/>
    <w:rsid w:val="00D26583"/>
    <w:rsid w:val="00D2727D"/>
    <w:rsid w:val="00DA09AF"/>
    <w:rsid w:val="00DE5440"/>
    <w:rsid w:val="00E20D4A"/>
    <w:rsid w:val="00E31786"/>
    <w:rsid w:val="00E405B8"/>
    <w:rsid w:val="00E73F4D"/>
    <w:rsid w:val="00EE7C76"/>
    <w:rsid w:val="00F06BD1"/>
    <w:rsid w:val="00F54E31"/>
    <w:rsid w:val="00F84E16"/>
    <w:rsid w:val="00FA5E13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39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A1"/>
    <w:pPr>
      <w:spacing w:after="0" w:line="360" w:lineRule="auto"/>
      <w:jc w:val="both"/>
    </w:pPr>
    <w:rPr>
      <w:rFonts w:ascii="Calibri" w:eastAsia="Times New Roman" w:hAnsi="Calibri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F07A1"/>
    <w:pPr>
      <w:keepNext/>
      <w:keepLines/>
      <w:numPr>
        <w:numId w:val="1"/>
      </w:numPr>
      <w:spacing w:before="240" w:line="31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9F07A1"/>
    <w:pPr>
      <w:numPr>
        <w:numId w:val="2"/>
      </w:numPr>
      <w:spacing w:before="120" w:after="120" w:line="360" w:lineRule="auto"/>
      <w:outlineLvl w:val="1"/>
    </w:pPr>
    <w:rPr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9F07A1"/>
    <w:pPr>
      <w:keepNext/>
      <w:jc w:val="right"/>
      <w:outlineLvl w:val="8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character" w:styleId="Lienhypertexte">
    <w:name w:val="Hyperlink"/>
    <w:basedOn w:val="Policepardfaut"/>
    <w:unhideWhenUsed/>
    <w:rsid w:val="00426B4F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6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6B4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9Car">
    <w:name w:val="Titre 9 Car"/>
    <w:basedOn w:val="Policepardfaut"/>
    <w:link w:val="Titre9"/>
    <w:rsid w:val="009F07A1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07A1"/>
    <w:pPr>
      <w:spacing w:after="200" w:line="312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F07A1"/>
    <w:pPr>
      <w:numPr>
        <w:numId w:val="0"/>
      </w:num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F07A1"/>
    <w:pPr>
      <w:spacing w:after="100" w:line="312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9F07A1"/>
    <w:pPr>
      <w:spacing w:after="100" w:line="312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Grandtitre">
    <w:name w:val="Grand titre"/>
    <w:basedOn w:val="Normal"/>
    <w:qFormat/>
    <w:rsid w:val="009F07A1"/>
    <w:pPr>
      <w:numPr>
        <w:numId w:val="3"/>
      </w:numPr>
      <w:suppressAutoHyphens/>
      <w:spacing w:after="200" w:line="312" w:lineRule="auto"/>
    </w:pPr>
    <w:rPr>
      <w:rFonts w:eastAsia="SimSun" w:cs="font388"/>
      <w:color w:val="6D96BB"/>
      <w:sz w:val="40"/>
      <w:szCs w:val="22"/>
      <w:lang w:eastAsia="ar-SA"/>
    </w:rPr>
  </w:style>
  <w:style w:type="character" w:customStyle="1" w:styleId="freebirdanalyticsviewquestiontitle">
    <w:name w:val="freebirdanalyticsviewquestiontitle"/>
    <w:basedOn w:val="Policepardfaut"/>
    <w:rsid w:val="009F07A1"/>
  </w:style>
  <w:style w:type="paragraph" w:styleId="Retraitcorpsdetexte">
    <w:name w:val="Body Text Indent"/>
    <w:basedOn w:val="Normal"/>
    <w:link w:val="RetraitcorpsdetexteCar"/>
    <w:rsid w:val="00D26583"/>
    <w:pPr>
      <w:spacing w:line="240" w:lineRule="auto"/>
      <w:ind w:left="708"/>
    </w:pPr>
    <w:rPr>
      <w:rFonts w:ascii="Times New Roman" w:hAnsi="Times New Roman"/>
      <w:sz w:val="24"/>
    </w:rPr>
  </w:style>
  <w:style w:type="character" w:customStyle="1" w:styleId="RetraitcorpsdetexteCar">
    <w:name w:val="Retrait corps de texte Car"/>
    <w:basedOn w:val="Policepardfaut"/>
    <w:link w:val="Retrait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rstParagraph">
    <w:name w:val="First Paragraph"/>
    <w:basedOn w:val="Corpsdetexte"/>
    <w:next w:val="Corpsdetexte"/>
    <w:qFormat/>
    <w:rsid w:val="00D26583"/>
    <w:pPr>
      <w:spacing w:before="180" w:after="180"/>
    </w:pPr>
    <w:rPr>
      <w:rFonts w:ascii="Cambria" w:eastAsia="Cambria" w:hAnsi="Cambria"/>
      <w:lang w:val="en-US" w:eastAsia="en-US"/>
    </w:rPr>
  </w:style>
  <w:style w:type="paragraph" w:styleId="Corpsdetexte">
    <w:name w:val="Body Text"/>
    <w:basedOn w:val="Normal"/>
    <w:link w:val="CorpsdetexteCar"/>
    <w:qFormat/>
    <w:rsid w:val="00D26583"/>
    <w:pPr>
      <w:spacing w:after="120" w:line="240" w:lineRule="auto"/>
      <w:jc w:val="left"/>
    </w:pPr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mention2">
    <w:name w:val="Premention2"/>
    <w:basedOn w:val="Normal"/>
    <w:uiPriority w:val="99"/>
    <w:rsid w:val="00FF038F"/>
    <w:pPr>
      <w:widowControl w:val="0"/>
      <w:autoSpaceDE w:val="0"/>
      <w:autoSpaceDN w:val="0"/>
      <w:spacing w:line="240" w:lineRule="auto"/>
      <w:ind w:right="284"/>
    </w:pPr>
    <w:rPr>
      <w:rFonts w:ascii="Arial" w:hAnsi="Arial" w:cs="Arial"/>
      <w:sz w:val="24"/>
    </w:rPr>
  </w:style>
  <w:style w:type="table" w:styleId="Grilledutableau">
    <w:name w:val="Table Grid"/>
    <w:basedOn w:val="TableauNormal"/>
    <w:uiPriority w:val="59"/>
    <w:rsid w:val="0022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2224B4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  <w:style w:type="character" w:customStyle="1" w:styleId="NoneA">
    <w:name w:val="None A"/>
    <w:qFormat/>
    <w:rsid w:val="009A1E05"/>
    <w:rPr>
      <w:lang w:val="fr-FR"/>
    </w:rPr>
  </w:style>
  <w:style w:type="paragraph" w:styleId="NormalWeb">
    <w:name w:val="Normal (Web)"/>
    <w:qFormat/>
    <w:rsid w:val="009A1E05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rah.bismuth@afh.asso.f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\Desktop\2017_pap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BBF9F5AF84FB5CDDD01F045B9F8" ma:contentTypeVersion="18" ma:contentTypeDescription="Crée un document." ma:contentTypeScope="" ma:versionID="eb3e8824b608dac40cb47001556c2aa6">
  <xsd:schema xmlns:xsd="http://www.w3.org/2001/XMLSchema" xmlns:xs="http://www.w3.org/2001/XMLSchema" xmlns:p="http://schemas.microsoft.com/office/2006/metadata/properties" xmlns:ns2="df9d8838-5047-4b1f-8d40-3e99611e21e0" xmlns:ns3="0e14192f-c2f4-423b-acda-f60ee2a07f1e" targetNamespace="http://schemas.microsoft.com/office/2006/metadata/properties" ma:root="true" ma:fieldsID="fc2ed0de0efdffa6a15fd52e9dafe870" ns2:_="" ns3:_="">
    <xsd:import namespace="df9d8838-5047-4b1f-8d40-3e99611e21e0"/>
    <xsd:import namespace="0e14192f-c2f4-423b-acda-f60ee2a07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d8838-5047-4b1f-8d40-3e99611e2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71792de-b1b3-44b1-8875-0a76f51eb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192f-c2f4-423b-acda-f60ee2a07f1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9c5fe-c34a-413a-964e-9cb0fc89d4aa}" ma:internalName="TaxCatchAll" ma:showField="CatchAllData" ma:web="0e14192f-c2f4-423b-acda-f60ee2a07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d8838-5047-4b1f-8d40-3e99611e21e0">
      <Terms xmlns="http://schemas.microsoft.com/office/infopath/2007/PartnerControls"/>
    </lcf76f155ced4ddcb4097134ff3c332f>
    <TaxCatchAll xmlns="0e14192f-c2f4-423b-acda-f60ee2a07f1e" xsi:nil="true"/>
    <SharedWithUsers xmlns="0e14192f-c2f4-423b-acda-f60ee2a07f1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BEDD576-C29E-4E68-B3B3-0090B94B1C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135601-2C2E-443F-BDBC-7AA8FAB13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d8838-5047-4b1f-8d40-3e99611e21e0"/>
    <ds:schemaRef ds:uri="0e14192f-c2f4-423b-acda-f60ee2a07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01EDBD-54D9-4EA1-9A37-9814BAA2DA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923010-BE72-4248-996E-6F96769FE6B3}">
  <ds:schemaRefs>
    <ds:schemaRef ds:uri="http://schemas.microsoft.com/office/2006/metadata/properties"/>
    <ds:schemaRef ds:uri="http://schemas.microsoft.com/office/infopath/2007/PartnerControls"/>
    <ds:schemaRef ds:uri="df9d8838-5047-4b1f-8d40-3e99611e21e0"/>
    <ds:schemaRef ds:uri="0e14192f-c2f4-423b-acda-f60ee2a07f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2017_papier-entete</Template>
  <TotalTime>13</TotalTime>
  <Pages>1</Pages>
  <Words>270</Words>
  <Characters>1489</Characters>
  <Application>Microsoft Office Word</Application>
  <DocSecurity>8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Emilie COTTA</cp:lastModifiedBy>
  <cp:revision>16</cp:revision>
  <cp:lastPrinted>2023-08-22T14:04:00Z</cp:lastPrinted>
  <dcterms:created xsi:type="dcterms:W3CDTF">2023-08-22T14:04:00Z</dcterms:created>
  <dcterms:modified xsi:type="dcterms:W3CDTF">2024-02-02T18:27:00Z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0x01010027B33BBF9F5AF84FB5CDDD01F045B9F8</vt:lpwstr>
  </property>
  <property fmtid="{D5CDD505-2E9C-101B-9397-08002B2CF9AE}" pid="3" name="Order">
    <vt:r8>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